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491A66" w:rsidRPr="007324BD" w14:paraId="11BFD5A9" w14:textId="77777777">
        <w:trPr>
          <w:cantSplit/>
          <w:trHeight w:val="504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9999"/>
            <w:vAlign w:val="center"/>
          </w:tcPr>
          <w:p w14:paraId="11BFD5A8" w14:textId="77777777" w:rsidR="00491A66" w:rsidRPr="00D02133" w:rsidRDefault="006C30EA" w:rsidP="00326F1B">
            <w:pPr>
              <w:pStyle w:val="Heading1"/>
              <w:rPr>
                <w:szCs w:val="20"/>
              </w:rPr>
            </w:pPr>
            <w:r>
              <w:t>CAROLINA COMMAND COLLEGE</w:t>
            </w:r>
            <w:r w:rsidR="00491A66" w:rsidRPr="007324BD">
              <w:t xml:space="preserve"> Application</w:t>
            </w:r>
          </w:p>
        </w:tc>
      </w:tr>
      <w:tr w:rsidR="00C81188" w:rsidRPr="007324BD" w14:paraId="11BFD5AB" w14:textId="77777777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FD5AA" w14:textId="77777777" w:rsidR="00C81188" w:rsidRPr="007324BD" w:rsidRDefault="00C81188" w:rsidP="005314CE">
            <w:pPr>
              <w:pStyle w:val="Heading2"/>
            </w:pPr>
            <w:r w:rsidRPr="007324BD">
              <w:t>Applicant Information</w:t>
            </w:r>
            <w:r w:rsidR="007A7CFE">
              <w:t xml:space="preserve"> (please print)</w:t>
            </w:r>
          </w:p>
        </w:tc>
      </w:tr>
      <w:tr w:rsidR="0024648C" w:rsidRPr="007324BD" w14:paraId="11BFD5AD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AC" w14:textId="77777777" w:rsidR="0024648C" w:rsidRPr="007324BD" w:rsidRDefault="00963E4A" w:rsidP="00326F1B">
            <w:r>
              <w:t xml:space="preserve">Full </w:t>
            </w:r>
            <w:r w:rsidR="0024648C" w:rsidRPr="007324BD">
              <w:t>Name</w:t>
            </w:r>
            <w:r w:rsidR="001D2340">
              <w:t>:</w:t>
            </w:r>
          </w:p>
        </w:tc>
      </w:tr>
      <w:tr w:rsidR="006C30EA" w:rsidRPr="007324BD" w14:paraId="11BFD5AF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AE" w14:textId="77777777" w:rsidR="006C30EA" w:rsidRPr="007324BD" w:rsidRDefault="006C30EA" w:rsidP="00326F1B">
            <w:r>
              <w:t>Name as you would like it to appear on certificate:</w:t>
            </w:r>
          </w:p>
        </w:tc>
      </w:tr>
      <w:tr w:rsidR="00963E4A" w:rsidRPr="007324BD" w14:paraId="11BFD5B1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B0" w14:textId="77777777" w:rsidR="00963E4A" w:rsidRDefault="00963E4A" w:rsidP="00963E4A">
            <w:r>
              <w:t>Name as you would like it to appear on name tag:</w:t>
            </w:r>
          </w:p>
        </w:tc>
      </w:tr>
      <w:tr w:rsidR="00031F7B" w:rsidRPr="007324BD" w14:paraId="11BFD5B3" w14:textId="77777777" w:rsidTr="00DC595E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B2" w14:textId="77777777" w:rsidR="00031F7B" w:rsidRPr="007324BD" w:rsidRDefault="00031F7B" w:rsidP="00326F1B">
            <w:r w:rsidRPr="007324BD">
              <w:t xml:space="preserve">Date of </w:t>
            </w:r>
            <w:r>
              <w:t>b</w:t>
            </w:r>
            <w:r w:rsidRPr="007324BD">
              <w:t>irth</w:t>
            </w:r>
            <w:r>
              <w:t>:</w:t>
            </w:r>
          </w:p>
        </w:tc>
      </w:tr>
      <w:tr w:rsidR="00C81188" w:rsidRPr="007324BD" w14:paraId="11BFD5B5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B4" w14:textId="77777777" w:rsidR="00AE1F72" w:rsidRPr="007324BD" w:rsidRDefault="00152E08" w:rsidP="00C116B4">
            <w:r>
              <w:t xml:space="preserve">Home </w:t>
            </w:r>
            <w:r w:rsidR="001D2340">
              <w:t>a</w:t>
            </w:r>
            <w:r w:rsidR="00C81188" w:rsidRPr="007324BD">
              <w:t>ddress</w:t>
            </w:r>
            <w:r w:rsidR="001D2340">
              <w:t>:</w:t>
            </w:r>
          </w:p>
        </w:tc>
      </w:tr>
      <w:tr w:rsidR="00C92FF3" w:rsidRPr="007324BD" w14:paraId="11BFD5B9" w14:textId="77777777">
        <w:trPr>
          <w:cantSplit/>
          <w:trHeight w:val="259"/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11BFD5B6" w14:textId="77777777" w:rsidR="009622B2" w:rsidRPr="007324BD" w:rsidRDefault="009622B2" w:rsidP="00326F1B">
            <w:r w:rsidRPr="007324BD">
              <w:t>City</w:t>
            </w:r>
            <w:r w:rsidR="001D2340">
              <w:t>: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1BFD5B7" w14:textId="77777777" w:rsidR="009622B2" w:rsidRPr="007324BD" w:rsidRDefault="009622B2" w:rsidP="00326F1B">
            <w:r w:rsidRPr="007324BD">
              <w:t>State</w:t>
            </w:r>
            <w:r w:rsidR="001D2340">
              <w:t>: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BFD5B8" w14:textId="77777777" w:rsidR="009622B2" w:rsidRPr="007324BD" w:rsidRDefault="009622B2" w:rsidP="00326F1B">
            <w:r w:rsidRPr="007324BD">
              <w:t>ZIP</w:t>
            </w:r>
            <w:r w:rsidR="00900794">
              <w:t xml:space="preserve"> Code</w:t>
            </w:r>
            <w:r w:rsidR="001D2340">
              <w:t>:</w:t>
            </w:r>
          </w:p>
        </w:tc>
      </w:tr>
      <w:tr w:rsidR="003826D3" w:rsidRPr="007324BD" w14:paraId="11BFD5BC" w14:textId="77777777" w:rsidTr="009D56D0">
        <w:trPr>
          <w:cantSplit/>
          <w:trHeight w:val="259"/>
          <w:jc w:val="center"/>
        </w:trPr>
        <w:tc>
          <w:tcPr>
            <w:tcW w:w="6390" w:type="dxa"/>
            <w:gridSpan w:val="2"/>
            <w:shd w:val="clear" w:color="auto" w:fill="auto"/>
            <w:vAlign w:val="center"/>
          </w:tcPr>
          <w:p w14:paraId="11BFD5BA" w14:textId="77777777" w:rsidR="003826D3" w:rsidRPr="007324BD" w:rsidRDefault="003826D3" w:rsidP="00326F1B">
            <w:r>
              <w:t xml:space="preserve">Email address: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BFD5BB" w14:textId="77777777" w:rsidR="003826D3" w:rsidRPr="007324BD" w:rsidRDefault="00031F7B" w:rsidP="00326F1B">
            <w:r>
              <w:t xml:space="preserve">Cell </w:t>
            </w:r>
            <w:r w:rsidRPr="007324BD">
              <w:t>Phone</w:t>
            </w:r>
            <w:r>
              <w:t>:</w:t>
            </w:r>
          </w:p>
        </w:tc>
      </w:tr>
      <w:tr w:rsidR="00A94F61" w:rsidRPr="007324BD" w14:paraId="11BFD5BE" w14:textId="77777777" w:rsidTr="00033620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BD" w14:textId="0B710B8B" w:rsidR="00A94F61" w:rsidRDefault="00A94F61" w:rsidP="00326F1B">
            <w:r>
              <w:t>Will you be staying at the hotel or commuting</w:t>
            </w:r>
            <w:r w:rsidR="005C4AC3">
              <w:t xml:space="preserve"> each day</w:t>
            </w:r>
            <w:r>
              <w:t>?</w:t>
            </w:r>
          </w:p>
        </w:tc>
      </w:tr>
      <w:tr w:rsidR="00F60978" w:rsidRPr="007324BD" w14:paraId="11BFD5C0" w14:textId="77777777" w:rsidTr="00033620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BF" w14:textId="01B1BC0E" w:rsidR="00214DFB" w:rsidRDefault="00D40FD7" w:rsidP="00F05D5C">
            <w:r>
              <w:t xml:space="preserve">Shirt </w:t>
            </w:r>
            <w:r w:rsidR="004C1F14">
              <w:t>Options</w:t>
            </w:r>
            <w:r w:rsidR="00163A5A">
              <w:t xml:space="preserve"> – </w:t>
            </w:r>
            <w:r w:rsidR="00AF0421">
              <w:t>Circle One:</w:t>
            </w:r>
            <w:r w:rsidR="00163A5A">
              <w:t xml:space="preserve"> </w:t>
            </w:r>
            <w:r w:rsidR="000A1038">
              <w:t xml:space="preserve"> Men’s   Women’s  </w:t>
            </w:r>
            <w:r w:rsidR="004C1F14">
              <w:t xml:space="preserve">  Circle One:  Small    Medium    Large    XL    XXL    XXXL</w:t>
            </w:r>
          </w:p>
        </w:tc>
      </w:tr>
      <w:tr w:rsidR="009622B2" w:rsidRPr="007324BD" w14:paraId="11BFD5C2" w14:textId="77777777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FD5C1" w14:textId="77777777" w:rsidR="009622B2" w:rsidRPr="007324BD" w:rsidRDefault="009622B2" w:rsidP="00574303">
            <w:pPr>
              <w:pStyle w:val="Heading2"/>
            </w:pPr>
            <w:r w:rsidRPr="007324BD">
              <w:t>Employment Information</w:t>
            </w:r>
          </w:p>
        </w:tc>
      </w:tr>
      <w:tr w:rsidR="00721A2C" w:rsidRPr="007324BD" w14:paraId="11BFD5C4" w14:textId="77777777" w:rsidTr="00900A45">
        <w:trPr>
          <w:cantSplit/>
          <w:trHeight w:val="259"/>
          <w:jc w:val="center"/>
        </w:trPr>
        <w:tc>
          <w:tcPr>
            <w:tcW w:w="936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FD5C3" w14:textId="6B5B22F3" w:rsidR="00721A2C" w:rsidRPr="007324BD" w:rsidRDefault="00963E4A" w:rsidP="00721A2C">
            <w:r>
              <w:t>Agency</w:t>
            </w:r>
            <w:r w:rsidR="00FF5476">
              <w:t>:</w:t>
            </w:r>
          </w:p>
        </w:tc>
      </w:tr>
      <w:tr w:rsidR="009C7D71" w:rsidRPr="007324BD" w14:paraId="11BFD5C7" w14:textId="77777777" w:rsidTr="00721A2C">
        <w:trPr>
          <w:cantSplit/>
          <w:trHeight w:val="259"/>
          <w:jc w:val="center"/>
        </w:trPr>
        <w:tc>
          <w:tcPr>
            <w:tcW w:w="63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FD5C5" w14:textId="77777777" w:rsidR="00CB5E53" w:rsidRPr="007324BD" w:rsidRDefault="00963E4A" w:rsidP="00963E4A">
            <w:r>
              <w:t xml:space="preserve">Agency </w:t>
            </w:r>
            <w:r w:rsidR="001D2340">
              <w:t>a</w:t>
            </w:r>
            <w:r w:rsidR="00CB5E53" w:rsidRPr="007324BD">
              <w:t>ddress</w:t>
            </w:r>
            <w:r w:rsidR="001D2340">
              <w:t>: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BFD5C6" w14:textId="77777777" w:rsidR="00CB5E53" w:rsidRPr="007324BD" w:rsidRDefault="00721A2C" w:rsidP="00326F1B">
            <w:r>
              <w:t>Time in current position:</w:t>
            </w:r>
          </w:p>
        </w:tc>
      </w:tr>
      <w:tr w:rsidR="00C92FF3" w:rsidRPr="007324BD" w14:paraId="11BFD5CB" w14:textId="77777777">
        <w:trPr>
          <w:cantSplit/>
          <w:trHeight w:val="259"/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11BFD5C8" w14:textId="77777777" w:rsidR="009622B2" w:rsidRPr="007324BD" w:rsidRDefault="009622B2" w:rsidP="00326F1B">
            <w:r w:rsidRPr="007324BD">
              <w:t>City</w:t>
            </w:r>
            <w:r w:rsidR="001D2340">
              <w:t>: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1BFD5C9" w14:textId="77777777" w:rsidR="009622B2" w:rsidRPr="007324BD" w:rsidRDefault="009622B2" w:rsidP="00326F1B">
            <w:r w:rsidRPr="007324BD">
              <w:t>State</w:t>
            </w:r>
            <w:r w:rsidR="001D2340">
              <w:t>: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BFD5CA" w14:textId="77777777" w:rsidR="009622B2" w:rsidRPr="007324BD" w:rsidRDefault="009622B2" w:rsidP="00326F1B">
            <w:r w:rsidRPr="007324BD">
              <w:t>ZIP</w:t>
            </w:r>
            <w:r w:rsidR="00900794">
              <w:t xml:space="preserve"> Code</w:t>
            </w:r>
            <w:r w:rsidR="001D2340">
              <w:t>:</w:t>
            </w:r>
          </w:p>
        </w:tc>
      </w:tr>
      <w:tr w:rsidR="00C92FF3" w:rsidRPr="007324BD" w14:paraId="11BFD5D0" w14:textId="77777777">
        <w:trPr>
          <w:cantSplit/>
          <w:trHeight w:val="259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CC" w14:textId="77777777" w:rsidR="00CB5E53" w:rsidRPr="007324BD" w:rsidRDefault="00CB5E53" w:rsidP="00326F1B">
            <w:r w:rsidRPr="007324BD">
              <w:t>Position</w:t>
            </w:r>
            <w:r w:rsidR="001D2340">
              <w:t>: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CD" w14:textId="77777777" w:rsidR="00CB5E53" w:rsidRDefault="00721A2C" w:rsidP="00326F1B">
            <w:r>
              <w:t xml:space="preserve">Department size </w:t>
            </w:r>
          </w:p>
          <w:p w14:paraId="11BFD5CE" w14:textId="77777777" w:rsidR="00721A2C" w:rsidRPr="007324BD" w:rsidRDefault="00721A2C" w:rsidP="00326F1B">
            <w:r>
              <w:t>(# or sworn personnel):</w:t>
            </w:r>
          </w:p>
        </w:tc>
        <w:tc>
          <w:tcPr>
            <w:tcW w:w="297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CF" w14:textId="77777777" w:rsidR="00CB5E53" w:rsidRPr="007324BD" w:rsidRDefault="00721A2C" w:rsidP="00326F1B">
            <w:r>
              <w:t>Total years of service:</w:t>
            </w:r>
          </w:p>
        </w:tc>
      </w:tr>
      <w:tr w:rsidR="00721A2C" w:rsidRPr="007324BD" w14:paraId="11BFD5D3" w14:textId="77777777" w:rsidTr="004D5F6D">
        <w:trPr>
          <w:cantSplit/>
          <w:trHeight w:val="259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D1" w14:textId="77777777" w:rsidR="00721A2C" w:rsidRPr="007324BD" w:rsidRDefault="00721A2C" w:rsidP="00326F1B">
            <w:r>
              <w:t>Size of population served:</w:t>
            </w:r>
          </w:p>
        </w:tc>
        <w:tc>
          <w:tcPr>
            <w:tcW w:w="6030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D2" w14:textId="77777777" w:rsidR="00721A2C" w:rsidRDefault="00721A2C" w:rsidP="00326F1B">
            <w:r>
              <w:t>Current rank/position:</w:t>
            </w:r>
          </w:p>
        </w:tc>
      </w:tr>
      <w:tr w:rsidR="00031F7B" w:rsidRPr="007324BD" w14:paraId="11BFD5D5" w14:textId="77777777" w:rsidTr="0084043F">
        <w:trPr>
          <w:cantSplit/>
          <w:trHeight w:val="259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D4" w14:textId="77777777" w:rsidR="00031F7B" w:rsidRDefault="00031F7B" w:rsidP="00326F1B">
            <w:r>
              <w:t xml:space="preserve">Do you intend to stay in law enforcement for 3 years or more?   YES                  NO </w:t>
            </w:r>
          </w:p>
        </w:tc>
      </w:tr>
      <w:tr w:rsidR="000077BD" w:rsidRPr="007324BD" w14:paraId="11BFD5D7" w14:textId="77777777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FD5D6" w14:textId="77777777" w:rsidR="000077BD" w:rsidRPr="007324BD" w:rsidRDefault="000077BD" w:rsidP="00574303">
            <w:pPr>
              <w:pStyle w:val="Heading2"/>
            </w:pPr>
            <w:r w:rsidRPr="007324BD">
              <w:t>Emergency Contact</w:t>
            </w:r>
          </w:p>
        </w:tc>
      </w:tr>
      <w:tr w:rsidR="00F04B9B" w:rsidRPr="007324BD" w14:paraId="11BFD5D9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D8" w14:textId="77777777" w:rsidR="00F04B9B" w:rsidRPr="007324BD" w:rsidRDefault="00721A2C" w:rsidP="00326F1B">
            <w:r>
              <w:t>Name</w:t>
            </w:r>
            <w:r w:rsidR="00F04B9B" w:rsidRPr="007324BD">
              <w:t>:</w:t>
            </w:r>
          </w:p>
        </w:tc>
      </w:tr>
      <w:tr w:rsidR="00721A2C" w:rsidRPr="007324BD" w14:paraId="11BFD5DB" w14:textId="77777777" w:rsidTr="00182EAA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DA" w14:textId="77777777" w:rsidR="00721A2C" w:rsidRPr="007324BD" w:rsidRDefault="00721A2C" w:rsidP="00326F1B">
            <w:r>
              <w:t>Phone:</w:t>
            </w:r>
          </w:p>
        </w:tc>
      </w:tr>
      <w:tr w:rsidR="002C0936" w:rsidRPr="007324BD" w14:paraId="11BFD5DD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DC" w14:textId="77777777" w:rsidR="002C0936" w:rsidRPr="007324BD" w:rsidRDefault="002C0936" w:rsidP="00326F1B">
            <w:r w:rsidRPr="007324BD">
              <w:t>Relationship</w:t>
            </w:r>
            <w:r w:rsidR="001D2340">
              <w:t>:</w:t>
            </w:r>
          </w:p>
        </w:tc>
      </w:tr>
      <w:tr w:rsidR="00D461ED" w:rsidRPr="007324BD" w14:paraId="11BFD5DF" w14:textId="77777777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FD5DE" w14:textId="77777777" w:rsidR="00D461ED" w:rsidRPr="00BC0F25" w:rsidRDefault="00721A2C" w:rsidP="00BC0F25">
            <w:pPr>
              <w:pStyle w:val="Heading2"/>
            </w:pPr>
            <w:r>
              <w:t>Training</w:t>
            </w:r>
          </w:p>
        </w:tc>
      </w:tr>
      <w:tr w:rsidR="003826D3" w:rsidRPr="007324BD" w14:paraId="11BFD5E2" w14:textId="77777777" w:rsidTr="00963E4A">
        <w:trPr>
          <w:cantSplit/>
          <w:trHeight w:val="259"/>
          <w:jc w:val="center"/>
        </w:trPr>
        <w:tc>
          <w:tcPr>
            <w:tcW w:w="6390" w:type="dxa"/>
            <w:gridSpan w:val="2"/>
            <w:shd w:val="clear" w:color="auto" w:fill="auto"/>
            <w:vAlign w:val="center"/>
          </w:tcPr>
          <w:p w14:paraId="11BFD5E0" w14:textId="77777777" w:rsidR="003826D3" w:rsidRPr="007324BD" w:rsidRDefault="003826D3" w:rsidP="00326F1B">
            <w:r>
              <w:t>Have you attended the FBI National Academy?  YES          NO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BFD5E1" w14:textId="77777777" w:rsidR="003826D3" w:rsidRPr="007324BD" w:rsidRDefault="003826D3" w:rsidP="00AB6FA7">
            <w:r>
              <w:t>If yes, wh</w:t>
            </w:r>
            <w:r w:rsidR="00AB6FA7">
              <w:t>ich</w:t>
            </w:r>
            <w:r>
              <w:t xml:space="preserve"> session number: </w:t>
            </w:r>
          </w:p>
        </w:tc>
      </w:tr>
      <w:tr w:rsidR="003826D3" w:rsidRPr="007324BD" w14:paraId="11BFD5E8" w14:textId="77777777" w:rsidTr="00432635">
        <w:trPr>
          <w:cantSplit/>
          <w:trHeight w:val="259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1BFD5E3" w14:textId="77777777" w:rsidR="003826D3" w:rsidRDefault="003826D3" w:rsidP="00326F1B">
            <w:r>
              <w:t>What other leadership training have you attended?</w:t>
            </w:r>
            <w:r w:rsidR="00C116B4">
              <w:t xml:space="preserve">  (Attach additional sheet if needed---need titles only)</w:t>
            </w:r>
          </w:p>
          <w:p w14:paraId="11BFD5E4" w14:textId="77777777" w:rsidR="000E4DD5" w:rsidRDefault="000E4DD5" w:rsidP="00326F1B"/>
          <w:p w14:paraId="11BFD5E5" w14:textId="77777777" w:rsidR="000E4DD5" w:rsidRDefault="000E4DD5" w:rsidP="00326F1B"/>
          <w:p w14:paraId="11BFD5E6" w14:textId="77777777" w:rsidR="00031F7B" w:rsidRDefault="00031F7B" w:rsidP="00326F1B"/>
          <w:p w14:paraId="11BFD5E7" w14:textId="77777777" w:rsidR="003826D3" w:rsidRPr="007324BD" w:rsidRDefault="003826D3" w:rsidP="00326F1B"/>
        </w:tc>
      </w:tr>
      <w:tr w:rsidR="00EB52A5" w:rsidRPr="007324BD" w14:paraId="11BFD5EA" w14:textId="77777777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FD5E9" w14:textId="77777777" w:rsidR="00EB52A5" w:rsidRPr="007324BD" w:rsidRDefault="003826D3" w:rsidP="00574303">
            <w:pPr>
              <w:pStyle w:val="Heading2"/>
            </w:pPr>
            <w:r>
              <w:t>EXPERIENCE</w:t>
            </w:r>
          </w:p>
        </w:tc>
      </w:tr>
      <w:tr w:rsidR="00EB52A5" w:rsidRPr="007324BD" w14:paraId="11BFD5F3" w14:textId="77777777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EB" w14:textId="328FE6E2" w:rsidR="00EB52A5" w:rsidRDefault="003826D3" w:rsidP="00326F1B">
            <w:r>
              <w:t>Briefly summarize your managerial experience in law enforcement:</w:t>
            </w:r>
            <w:r w:rsidR="00C116B4">
              <w:t xml:space="preserve"> (Attach additional sheet if needed)</w:t>
            </w:r>
          </w:p>
          <w:p w14:paraId="11BFD5EC" w14:textId="77777777" w:rsidR="000E4DD5" w:rsidRDefault="000E4DD5" w:rsidP="00326F1B"/>
          <w:p w14:paraId="11BFD5ED" w14:textId="77777777" w:rsidR="000E4DD5" w:rsidRDefault="000E4DD5" w:rsidP="00326F1B"/>
          <w:p w14:paraId="11BFD5EE" w14:textId="77777777" w:rsidR="000E4DD5" w:rsidRDefault="000E4DD5" w:rsidP="00326F1B"/>
          <w:p w14:paraId="11BFD5EF" w14:textId="77777777" w:rsidR="000E4DD5" w:rsidRDefault="000E4DD5" w:rsidP="00326F1B"/>
          <w:p w14:paraId="11BFD5F0" w14:textId="77777777" w:rsidR="003826D3" w:rsidRDefault="003826D3" w:rsidP="00326F1B"/>
          <w:p w14:paraId="11BFD5F1" w14:textId="77777777" w:rsidR="003826D3" w:rsidRDefault="003826D3" w:rsidP="00326F1B"/>
          <w:p w14:paraId="11BFD5F2" w14:textId="77777777" w:rsidR="003826D3" w:rsidRPr="007324BD" w:rsidRDefault="003826D3" w:rsidP="00326F1B"/>
        </w:tc>
      </w:tr>
      <w:tr w:rsidR="005314CE" w:rsidRPr="007324BD" w14:paraId="11BFD5F5" w14:textId="77777777">
        <w:trPr>
          <w:cantSplit/>
          <w:trHeight w:val="28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FD5F4" w14:textId="77777777" w:rsidR="005314CE" w:rsidRPr="007324BD" w:rsidRDefault="005314CE" w:rsidP="005314CE">
            <w:pPr>
              <w:pStyle w:val="Heading2"/>
            </w:pPr>
            <w:r>
              <w:t>Signatures</w:t>
            </w:r>
          </w:p>
        </w:tc>
      </w:tr>
      <w:tr w:rsidR="00963E4A" w:rsidRPr="007324BD" w14:paraId="11BFD5F7" w14:textId="77777777" w:rsidTr="00E80DFC">
        <w:trPr>
          <w:cantSplit/>
          <w:trHeight w:val="259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1BFD5F6" w14:textId="77777777" w:rsidR="00963E4A" w:rsidRPr="007324BD" w:rsidRDefault="00963E4A" w:rsidP="00326F1B">
            <w:r>
              <w:t>Printed name of chief/sheriff/head of agency:</w:t>
            </w:r>
          </w:p>
        </w:tc>
      </w:tr>
      <w:tr w:rsidR="00963E4A" w:rsidRPr="007324BD" w14:paraId="11BFD5FA" w14:textId="77777777" w:rsidTr="00963E4A">
        <w:trPr>
          <w:cantSplit/>
          <w:trHeight w:val="259"/>
          <w:jc w:val="center"/>
        </w:trPr>
        <w:tc>
          <w:tcPr>
            <w:tcW w:w="6390" w:type="dxa"/>
            <w:gridSpan w:val="2"/>
            <w:shd w:val="clear" w:color="auto" w:fill="auto"/>
            <w:vAlign w:val="center"/>
          </w:tcPr>
          <w:p w14:paraId="11BFD5F8" w14:textId="77777777" w:rsidR="00963E4A" w:rsidRPr="007324BD" w:rsidRDefault="00963E4A" w:rsidP="00326F1B">
            <w:r>
              <w:t>Signature of chief/sheriff/head of agency: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BFD5F9" w14:textId="77777777" w:rsidR="00963E4A" w:rsidRPr="007324BD" w:rsidRDefault="00963E4A" w:rsidP="00326F1B">
            <w:r>
              <w:t>Date:</w:t>
            </w:r>
          </w:p>
        </w:tc>
      </w:tr>
      <w:tr w:rsidR="005D4280" w:rsidRPr="007324BD" w14:paraId="11BFD5FD" w14:textId="77777777">
        <w:trPr>
          <w:cantSplit/>
          <w:trHeight w:val="259"/>
          <w:jc w:val="center"/>
        </w:trPr>
        <w:tc>
          <w:tcPr>
            <w:tcW w:w="6390" w:type="dxa"/>
            <w:gridSpan w:val="2"/>
            <w:shd w:val="clear" w:color="auto" w:fill="auto"/>
            <w:vAlign w:val="center"/>
          </w:tcPr>
          <w:p w14:paraId="11BFD5FB" w14:textId="77777777" w:rsidR="005D4280" w:rsidRPr="007324BD" w:rsidRDefault="005D4280" w:rsidP="00326F1B">
            <w:r w:rsidRPr="007324BD">
              <w:t xml:space="preserve">Signature of </w:t>
            </w:r>
            <w:r w:rsidR="001D2340">
              <w:t>a</w:t>
            </w:r>
            <w:r w:rsidRPr="007324BD">
              <w:t>pplicant</w:t>
            </w:r>
            <w:r w:rsidR="001D2340">
              <w:t>: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1BFD5FC" w14:textId="77777777" w:rsidR="005D4280" w:rsidRPr="007324BD" w:rsidRDefault="005D4280" w:rsidP="00326F1B">
            <w:r w:rsidRPr="007324BD">
              <w:t>Date</w:t>
            </w:r>
            <w:r w:rsidR="001D2340">
              <w:t>:</w:t>
            </w:r>
          </w:p>
        </w:tc>
      </w:tr>
    </w:tbl>
    <w:p w14:paraId="11BFD5FE" w14:textId="77777777" w:rsidR="00415F5F" w:rsidRDefault="00415F5F" w:rsidP="009C7D71"/>
    <w:p w14:paraId="11BFD5FF" w14:textId="77777777" w:rsidR="000E4DD5" w:rsidRDefault="000E4DD5" w:rsidP="007A2088">
      <w:pPr>
        <w:ind w:left="-360"/>
        <w:rPr>
          <w:rFonts w:asciiTheme="minorHAnsi" w:hAnsiTheme="minorHAnsi"/>
          <w:sz w:val="22"/>
          <w:szCs w:val="22"/>
        </w:rPr>
      </w:pPr>
    </w:p>
    <w:p w14:paraId="11BFD600" w14:textId="0E1BB12B" w:rsidR="007A2088" w:rsidRPr="000E4057" w:rsidRDefault="007A2088" w:rsidP="007A2088">
      <w:pPr>
        <w:ind w:left="-36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Email</w:t>
      </w:r>
      <w:r w:rsidR="000E4DD5">
        <w:rPr>
          <w:rFonts w:asciiTheme="minorHAnsi" w:hAnsiTheme="minorHAnsi"/>
          <w:sz w:val="22"/>
          <w:szCs w:val="22"/>
        </w:rPr>
        <w:t xml:space="preserve"> Application to</w:t>
      </w:r>
      <w:r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="000E4057" w:rsidRPr="000E4057">
          <w:rPr>
            <w:rStyle w:val="Hyperlink"/>
            <w:rFonts w:ascii="Calibri" w:hAnsi="Calibri"/>
            <w:b/>
            <w:bCs/>
            <w:sz w:val="22"/>
            <w:szCs w:val="22"/>
          </w:rPr>
          <w:t>CE_Training@fbi.gov</w:t>
        </w:r>
      </w:hyperlink>
      <w:r w:rsidR="003D28F4" w:rsidRPr="000E4057">
        <w:rPr>
          <w:rFonts w:asciiTheme="minorHAnsi" w:hAnsiTheme="minorHAnsi"/>
          <w:b/>
          <w:bCs/>
          <w:sz w:val="22"/>
          <w:szCs w:val="22"/>
        </w:rPr>
        <w:tab/>
      </w:r>
    </w:p>
    <w:p w14:paraId="11BFD602" w14:textId="785B0401" w:rsidR="00031F7B" w:rsidRDefault="00BB04FC" w:rsidP="00BB04FC">
      <w:pPr>
        <w:ind w:left="-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If you have questions, please </w:t>
      </w:r>
      <w:r w:rsidR="00C116B4">
        <w:rPr>
          <w:rFonts w:asciiTheme="minorHAnsi" w:hAnsiTheme="minorHAnsi"/>
          <w:sz w:val="22"/>
          <w:szCs w:val="22"/>
        </w:rPr>
        <w:t xml:space="preserve">contact </w:t>
      </w:r>
      <w:r w:rsidR="002E1A4C">
        <w:rPr>
          <w:rFonts w:asciiTheme="minorHAnsi" w:hAnsiTheme="minorHAnsi"/>
          <w:sz w:val="22"/>
          <w:szCs w:val="22"/>
        </w:rPr>
        <w:t xml:space="preserve">Training and Civic Liaison Specialist Dina Gross </w:t>
      </w:r>
      <w:proofErr w:type="gramStart"/>
      <w:r w:rsidR="000742BB">
        <w:rPr>
          <w:rFonts w:asciiTheme="minorHAnsi" w:hAnsiTheme="minorHAnsi"/>
          <w:sz w:val="22"/>
          <w:szCs w:val="22"/>
        </w:rPr>
        <w:t>at</w:t>
      </w:r>
      <w:proofErr w:type="gramEnd"/>
      <w:r w:rsidR="000742BB">
        <w:rPr>
          <w:rFonts w:asciiTheme="minorHAnsi" w:hAnsiTheme="minorHAnsi"/>
          <w:sz w:val="22"/>
          <w:szCs w:val="22"/>
        </w:rPr>
        <w:t xml:space="preserve"> </w:t>
      </w:r>
      <w:r w:rsidR="005A4791">
        <w:rPr>
          <w:rFonts w:asciiTheme="minorHAnsi" w:hAnsiTheme="minorHAnsi"/>
          <w:sz w:val="22"/>
          <w:szCs w:val="22"/>
        </w:rPr>
        <w:t xml:space="preserve">771.225.1918 </w:t>
      </w:r>
      <w:r w:rsidR="000742BB">
        <w:rPr>
          <w:rFonts w:asciiTheme="minorHAnsi" w:hAnsiTheme="minorHAnsi"/>
          <w:sz w:val="22"/>
          <w:szCs w:val="22"/>
        </w:rPr>
        <w:t xml:space="preserve">or Training </w:t>
      </w:r>
      <w:r w:rsidR="00C116B4">
        <w:rPr>
          <w:rFonts w:asciiTheme="minorHAnsi" w:hAnsiTheme="minorHAnsi"/>
          <w:sz w:val="22"/>
          <w:szCs w:val="22"/>
        </w:rPr>
        <w:t xml:space="preserve">Coordinator </w:t>
      </w:r>
      <w:r w:rsidR="00FC50B9">
        <w:rPr>
          <w:rFonts w:asciiTheme="minorHAnsi" w:hAnsiTheme="minorHAnsi"/>
          <w:sz w:val="22"/>
          <w:szCs w:val="22"/>
        </w:rPr>
        <w:t xml:space="preserve">SA </w:t>
      </w:r>
      <w:r w:rsidR="00CE115A">
        <w:rPr>
          <w:rFonts w:asciiTheme="minorHAnsi" w:hAnsiTheme="minorHAnsi"/>
          <w:sz w:val="22"/>
          <w:szCs w:val="22"/>
        </w:rPr>
        <w:t>Matt Hiemstra</w:t>
      </w:r>
      <w:r w:rsidR="00852FCD">
        <w:rPr>
          <w:rFonts w:asciiTheme="minorHAnsi" w:hAnsiTheme="minorHAnsi"/>
          <w:sz w:val="22"/>
          <w:szCs w:val="22"/>
        </w:rPr>
        <w:t xml:space="preserve"> at </w:t>
      </w:r>
      <w:r w:rsidR="002E1A4C">
        <w:rPr>
          <w:rFonts w:asciiTheme="minorHAnsi" w:hAnsiTheme="minorHAnsi"/>
          <w:sz w:val="22"/>
          <w:szCs w:val="22"/>
        </w:rPr>
        <w:t>7</w:t>
      </w:r>
      <w:r w:rsidR="00316660">
        <w:rPr>
          <w:rFonts w:asciiTheme="minorHAnsi" w:hAnsiTheme="minorHAnsi"/>
          <w:sz w:val="22"/>
          <w:szCs w:val="22"/>
        </w:rPr>
        <w:t>71.</w:t>
      </w:r>
      <w:r w:rsidR="00AF642A">
        <w:rPr>
          <w:rFonts w:asciiTheme="minorHAnsi" w:hAnsiTheme="minorHAnsi"/>
          <w:sz w:val="22"/>
          <w:szCs w:val="22"/>
        </w:rPr>
        <w:t>225</w:t>
      </w:r>
      <w:r w:rsidR="000742BB">
        <w:rPr>
          <w:rFonts w:asciiTheme="minorHAnsi" w:hAnsiTheme="minorHAnsi"/>
          <w:sz w:val="22"/>
          <w:szCs w:val="22"/>
        </w:rPr>
        <w:t>.</w:t>
      </w:r>
      <w:r w:rsidR="001A54A1">
        <w:rPr>
          <w:rFonts w:asciiTheme="minorHAnsi" w:hAnsiTheme="minorHAnsi"/>
          <w:sz w:val="22"/>
          <w:szCs w:val="22"/>
        </w:rPr>
        <w:t>1938.</w:t>
      </w:r>
      <w:r w:rsidR="000742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</w:p>
    <w:sectPr w:rsidR="00031F7B" w:rsidSect="00371840">
      <w:footerReference w:type="default" r:id="rId11"/>
      <w:pgSz w:w="12240" w:h="15840"/>
      <w:pgMar w:top="720" w:right="1800" w:bottom="28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3064" w14:textId="77777777" w:rsidR="00BE1EC7" w:rsidRDefault="00BE1EC7">
      <w:r>
        <w:separator/>
      </w:r>
    </w:p>
  </w:endnote>
  <w:endnote w:type="continuationSeparator" w:id="0">
    <w:p w14:paraId="282BB180" w14:textId="77777777" w:rsidR="00BE1EC7" w:rsidRDefault="00BE1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D607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90062" w14:textId="77777777" w:rsidR="00BE1EC7" w:rsidRDefault="00BE1EC7">
      <w:r>
        <w:separator/>
      </w:r>
    </w:p>
  </w:footnote>
  <w:footnote w:type="continuationSeparator" w:id="0">
    <w:p w14:paraId="1E361D0F" w14:textId="77777777" w:rsidR="00BE1EC7" w:rsidRDefault="00BE1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90"/>
    <w:rsid w:val="000077BD"/>
    <w:rsid w:val="00017DD1"/>
    <w:rsid w:val="00031F7B"/>
    <w:rsid w:val="00032E90"/>
    <w:rsid w:val="000332AD"/>
    <w:rsid w:val="000420C4"/>
    <w:rsid w:val="000447ED"/>
    <w:rsid w:val="000742BB"/>
    <w:rsid w:val="000A1038"/>
    <w:rsid w:val="000A19AB"/>
    <w:rsid w:val="000C0676"/>
    <w:rsid w:val="000C3395"/>
    <w:rsid w:val="000E2704"/>
    <w:rsid w:val="000E4057"/>
    <w:rsid w:val="000E4DD5"/>
    <w:rsid w:val="00107B7F"/>
    <w:rsid w:val="00110F5C"/>
    <w:rsid w:val="0011649E"/>
    <w:rsid w:val="00152E08"/>
    <w:rsid w:val="0016303A"/>
    <w:rsid w:val="00163A5A"/>
    <w:rsid w:val="00164E7E"/>
    <w:rsid w:val="00190F40"/>
    <w:rsid w:val="001A54A1"/>
    <w:rsid w:val="001A7D4A"/>
    <w:rsid w:val="001D2340"/>
    <w:rsid w:val="001F7A95"/>
    <w:rsid w:val="00214DFB"/>
    <w:rsid w:val="00216EF7"/>
    <w:rsid w:val="00240AF1"/>
    <w:rsid w:val="0024648C"/>
    <w:rsid w:val="002602F0"/>
    <w:rsid w:val="00275CC5"/>
    <w:rsid w:val="00284267"/>
    <w:rsid w:val="002C0936"/>
    <w:rsid w:val="002D2C05"/>
    <w:rsid w:val="002E1A4C"/>
    <w:rsid w:val="00316660"/>
    <w:rsid w:val="00326F1B"/>
    <w:rsid w:val="003274B2"/>
    <w:rsid w:val="00334E24"/>
    <w:rsid w:val="00340DF8"/>
    <w:rsid w:val="003547A4"/>
    <w:rsid w:val="00371840"/>
    <w:rsid w:val="003826D3"/>
    <w:rsid w:val="00383728"/>
    <w:rsid w:val="00384215"/>
    <w:rsid w:val="003A3ECE"/>
    <w:rsid w:val="003D28F4"/>
    <w:rsid w:val="004035E6"/>
    <w:rsid w:val="00415F5F"/>
    <w:rsid w:val="0042038C"/>
    <w:rsid w:val="00430456"/>
    <w:rsid w:val="00450A70"/>
    <w:rsid w:val="00461DCB"/>
    <w:rsid w:val="00491A66"/>
    <w:rsid w:val="004B66C1"/>
    <w:rsid w:val="004B7581"/>
    <w:rsid w:val="004C1F14"/>
    <w:rsid w:val="004D64E0"/>
    <w:rsid w:val="004E74D4"/>
    <w:rsid w:val="00513CFA"/>
    <w:rsid w:val="00521CF5"/>
    <w:rsid w:val="005314CE"/>
    <w:rsid w:val="00532E88"/>
    <w:rsid w:val="005360D4"/>
    <w:rsid w:val="0054754E"/>
    <w:rsid w:val="0056338C"/>
    <w:rsid w:val="00574303"/>
    <w:rsid w:val="00596953"/>
    <w:rsid w:val="005A4791"/>
    <w:rsid w:val="005C4AC3"/>
    <w:rsid w:val="005D4280"/>
    <w:rsid w:val="005E11B6"/>
    <w:rsid w:val="005F422F"/>
    <w:rsid w:val="00616028"/>
    <w:rsid w:val="006257FA"/>
    <w:rsid w:val="006638AD"/>
    <w:rsid w:val="00671993"/>
    <w:rsid w:val="006762ED"/>
    <w:rsid w:val="00682713"/>
    <w:rsid w:val="006C30AD"/>
    <w:rsid w:val="006C30EA"/>
    <w:rsid w:val="006E424A"/>
    <w:rsid w:val="00711F4B"/>
    <w:rsid w:val="00721A2C"/>
    <w:rsid w:val="00722DE8"/>
    <w:rsid w:val="007324BD"/>
    <w:rsid w:val="00733AC6"/>
    <w:rsid w:val="007344B3"/>
    <w:rsid w:val="007352E9"/>
    <w:rsid w:val="007543A4"/>
    <w:rsid w:val="007676CD"/>
    <w:rsid w:val="00767B9B"/>
    <w:rsid w:val="00770EEA"/>
    <w:rsid w:val="00791161"/>
    <w:rsid w:val="007A2088"/>
    <w:rsid w:val="007A7CFE"/>
    <w:rsid w:val="007E3D81"/>
    <w:rsid w:val="007F7126"/>
    <w:rsid w:val="00850FE1"/>
    <w:rsid w:val="00852FCD"/>
    <w:rsid w:val="00860ED0"/>
    <w:rsid w:val="008658E6"/>
    <w:rsid w:val="00867CCE"/>
    <w:rsid w:val="00884CA6"/>
    <w:rsid w:val="00887861"/>
    <w:rsid w:val="008C7697"/>
    <w:rsid w:val="00900794"/>
    <w:rsid w:val="00913187"/>
    <w:rsid w:val="00932D09"/>
    <w:rsid w:val="00932F41"/>
    <w:rsid w:val="00934C4E"/>
    <w:rsid w:val="00942EC0"/>
    <w:rsid w:val="009622B2"/>
    <w:rsid w:val="00963E4A"/>
    <w:rsid w:val="009841E3"/>
    <w:rsid w:val="009C7D71"/>
    <w:rsid w:val="009F58BB"/>
    <w:rsid w:val="00A41E64"/>
    <w:rsid w:val="00A4373B"/>
    <w:rsid w:val="00A44D6B"/>
    <w:rsid w:val="00A83D5E"/>
    <w:rsid w:val="00A94F61"/>
    <w:rsid w:val="00A950ED"/>
    <w:rsid w:val="00AB6FA7"/>
    <w:rsid w:val="00AE1F72"/>
    <w:rsid w:val="00AF0421"/>
    <w:rsid w:val="00AF642A"/>
    <w:rsid w:val="00B04903"/>
    <w:rsid w:val="00B123F9"/>
    <w:rsid w:val="00B12708"/>
    <w:rsid w:val="00B1340C"/>
    <w:rsid w:val="00B2270A"/>
    <w:rsid w:val="00B2313D"/>
    <w:rsid w:val="00B268E7"/>
    <w:rsid w:val="00B41C69"/>
    <w:rsid w:val="00B42113"/>
    <w:rsid w:val="00B52F4F"/>
    <w:rsid w:val="00B83018"/>
    <w:rsid w:val="00B96D9F"/>
    <w:rsid w:val="00BB04FC"/>
    <w:rsid w:val="00BB32D8"/>
    <w:rsid w:val="00BC0F25"/>
    <w:rsid w:val="00BD4ACE"/>
    <w:rsid w:val="00BE09D6"/>
    <w:rsid w:val="00BE1EC7"/>
    <w:rsid w:val="00C10FF1"/>
    <w:rsid w:val="00C116B4"/>
    <w:rsid w:val="00C30E55"/>
    <w:rsid w:val="00C31534"/>
    <w:rsid w:val="00C5090B"/>
    <w:rsid w:val="00C55171"/>
    <w:rsid w:val="00C63324"/>
    <w:rsid w:val="00C73E25"/>
    <w:rsid w:val="00C81188"/>
    <w:rsid w:val="00C81447"/>
    <w:rsid w:val="00C84A63"/>
    <w:rsid w:val="00C92FF3"/>
    <w:rsid w:val="00C97190"/>
    <w:rsid w:val="00CB5E53"/>
    <w:rsid w:val="00CC6A22"/>
    <w:rsid w:val="00CC7CB7"/>
    <w:rsid w:val="00CE115A"/>
    <w:rsid w:val="00CE53E3"/>
    <w:rsid w:val="00CF308A"/>
    <w:rsid w:val="00D02133"/>
    <w:rsid w:val="00D03219"/>
    <w:rsid w:val="00D117EE"/>
    <w:rsid w:val="00D155B8"/>
    <w:rsid w:val="00D21FCD"/>
    <w:rsid w:val="00D34CBE"/>
    <w:rsid w:val="00D40FD7"/>
    <w:rsid w:val="00D461ED"/>
    <w:rsid w:val="00D53D61"/>
    <w:rsid w:val="00D56694"/>
    <w:rsid w:val="00D66A94"/>
    <w:rsid w:val="00D679F1"/>
    <w:rsid w:val="00D773CA"/>
    <w:rsid w:val="00DA5F94"/>
    <w:rsid w:val="00DC6437"/>
    <w:rsid w:val="00DD2A14"/>
    <w:rsid w:val="00DE546B"/>
    <w:rsid w:val="00DF1BA0"/>
    <w:rsid w:val="00E0597B"/>
    <w:rsid w:val="00E22690"/>
    <w:rsid w:val="00E33A75"/>
    <w:rsid w:val="00E33DC8"/>
    <w:rsid w:val="00E630EB"/>
    <w:rsid w:val="00E75AE6"/>
    <w:rsid w:val="00E80215"/>
    <w:rsid w:val="00EA353A"/>
    <w:rsid w:val="00EA65BF"/>
    <w:rsid w:val="00EB0FC5"/>
    <w:rsid w:val="00EB52A5"/>
    <w:rsid w:val="00EC3B7B"/>
    <w:rsid w:val="00EC5E67"/>
    <w:rsid w:val="00EC655E"/>
    <w:rsid w:val="00EE33CA"/>
    <w:rsid w:val="00F04B9B"/>
    <w:rsid w:val="00F05D5C"/>
    <w:rsid w:val="00F0626A"/>
    <w:rsid w:val="00F149CC"/>
    <w:rsid w:val="00F242E0"/>
    <w:rsid w:val="00F46364"/>
    <w:rsid w:val="00F60978"/>
    <w:rsid w:val="00F74AAD"/>
    <w:rsid w:val="00FC50B9"/>
    <w:rsid w:val="00FD1F3D"/>
    <w:rsid w:val="00FF2279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BFD5A8"/>
  <w15:docId w15:val="{B2862A2B-D43D-4CD2-8A0D-5E2D6071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character" w:styleId="Hyperlink">
    <w:name w:val="Hyperlink"/>
    <w:basedOn w:val="DefaultParagraphFont"/>
    <w:rsid w:val="00BB04FC"/>
    <w:rPr>
      <w:color w:val="0000FF" w:themeColor="hyperlink"/>
      <w:u w:val="single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68E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C5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E_Training@fbi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Kowtko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911AB6159F04BA45F88B99A7162FF" ma:contentTypeVersion="8" ma:contentTypeDescription="Create a new document." ma:contentTypeScope="" ma:versionID="851acc7fa7a2361c8f1ce531299b3cc3">
  <xsd:schema xmlns:xsd="http://www.w3.org/2001/XMLSchema" xmlns:xs="http://www.w3.org/2001/XMLSchema" xmlns:p="http://schemas.microsoft.com/office/2006/metadata/properties" xmlns:ns3="ca21212f-e4c4-415a-8df4-ebe100353d13" targetNamespace="http://schemas.microsoft.com/office/2006/metadata/properties" ma:root="true" ma:fieldsID="b7160fd1a7412225d50713037e59cd73" ns3:_="">
    <xsd:import namespace="ca21212f-e4c4-415a-8df4-ebe100353d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1212f-e4c4-415a-8df4-ebe100353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0B830-F666-42B8-ABDF-0EC3A5D2C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F618D-C755-4640-8622-EBE244C691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6CF42D-9700-44A7-B58F-733723BF4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1212f-e4c4-415a-8df4-ebe100353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E22BB0-A5F5-4526-82B0-CA51EFA7518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22914a9-b95f-4b7b-bace-551ce1a04071}" enabled="0" method="" siteId="{022914a9-b95f-4b7b-bace-551ce1a040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DEKowtko</dc:creator>
  <cp:lastModifiedBy>Gross, Dina T. (CE) (FBI)</cp:lastModifiedBy>
  <cp:revision>3</cp:revision>
  <cp:lastPrinted>2023-02-15T16:59:00Z</cp:lastPrinted>
  <dcterms:created xsi:type="dcterms:W3CDTF">2026-04-09T17:42:00Z</dcterms:created>
  <dcterms:modified xsi:type="dcterms:W3CDTF">2026-04-13T20:36:00Z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ontentTypeId">
    <vt:lpwstr>0x0101008FA911AB6159F04BA45F88B99A7162FF</vt:lpwstr>
  </property>
</Properties>
</file>